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0B0" w:rsidRDefault="004820B0" w:rsidP="004820B0">
      <w:pPr>
        <w:tabs>
          <w:tab w:val="left" w:pos="4860"/>
        </w:tabs>
        <w:spacing w:after="0" w:line="240" w:lineRule="auto"/>
        <w:jc w:val="both"/>
        <w:rPr>
          <w:rFonts w:ascii="Arial" w:eastAsia="Times New Roman" w:hAnsi="Arial" w:cs="Times New Roman"/>
          <w:noProof/>
          <w:color w:val="000000"/>
          <w:sz w:val="20"/>
          <w:szCs w:val="24"/>
        </w:rPr>
      </w:pPr>
    </w:p>
    <w:p w:rsidR="004820B0" w:rsidRPr="004820B0" w:rsidRDefault="0029276A" w:rsidP="004820B0">
      <w:pPr>
        <w:tabs>
          <w:tab w:val="left" w:pos="486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eastAsia="de-DE"/>
        </w:rPr>
      </w:pPr>
      <w:r>
        <w:rPr>
          <w:rFonts w:ascii="Arial" w:eastAsia="Times New Roman" w:hAnsi="Arial" w:cs="Arial"/>
          <w:b/>
          <w:color w:val="000000"/>
          <w:u w:val="single"/>
          <w:lang w:eastAsia="de-DE"/>
        </w:rPr>
        <w:t>A</w:t>
      </w:r>
      <w:r w:rsidR="00230B82">
        <w:rPr>
          <w:rFonts w:ascii="Arial" w:eastAsia="Times New Roman" w:hAnsi="Arial" w:cs="Arial"/>
          <w:b/>
          <w:color w:val="000000"/>
          <w:u w:val="single"/>
          <w:lang w:eastAsia="de-DE"/>
        </w:rPr>
        <w:t>b</w:t>
      </w:r>
      <w:r w:rsidR="004820B0" w:rsidRPr="004820B0">
        <w:rPr>
          <w:rFonts w:ascii="Arial" w:eastAsia="Times New Roman" w:hAnsi="Arial" w:cs="Arial"/>
          <w:b/>
          <w:color w:val="000000"/>
          <w:u w:val="single"/>
          <w:lang w:eastAsia="de-DE"/>
        </w:rPr>
        <w:t>meldeformular</w:t>
      </w:r>
    </w:p>
    <w:p w:rsidR="004820B0" w:rsidRPr="004820B0" w:rsidRDefault="004820B0" w:rsidP="004820B0">
      <w:pPr>
        <w:tabs>
          <w:tab w:val="left" w:pos="3969"/>
        </w:tabs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  <w:lang w:eastAsia="de-DE"/>
        </w:rPr>
      </w:pPr>
    </w:p>
    <w:p w:rsidR="004820B0" w:rsidRPr="004820B0" w:rsidRDefault="004820B0" w:rsidP="004820B0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Name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bookmarkStart w:id="1" w:name="_GoBack"/>
      <w:bookmarkEnd w:id="1"/>
      <w:r w:rsidR="00ED058A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end"/>
      </w:r>
      <w:bookmarkEnd w:id="0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Vorname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2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</w:p>
    <w:p w:rsidR="004820B0" w:rsidRPr="004820B0" w:rsidRDefault="004820B0" w:rsidP="00230B82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Geburtsdatum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3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230B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Mannschaft</w:t>
      </w:r>
      <w:r w:rsidR="00230B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230B82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230B82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="00230B82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="00230B82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684DA7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230B82"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r w:rsidR="00230B82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</w:p>
    <w:p w:rsidR="004820B0" w:rsidRPr="00961335" w:rsidRDefault="00230B82" w:rsidP="004820B0">
      <w:pPr>
        <w:tabs>
          <w:tab w:val="left" w:pos="1560"/>
          <w:tab w:val="left" w:pos="2180"/>
          <w:tab w:val="right" w:pos="4253"/>
          <w:tab w:val="left" w:pos="4536"/>
          <w:tab w:val="center" w:pos="4816"/>
          <w:tab w:val="left" w:pos="6096"/>
          <w:tab w:val="right" w:pos="9072"/>
        </w:tabs>
        <w:spacing w:after="120" w:line="240" w:lineRule="auto"/>
        <w:rPr>
          <w:rFonts w:ascii="Arial" w:eastAsia="Times New Roman" w:hAnsi="Arial" w:cs="Arial"/>
          <w:color w:val="000000"/>
          <w:sz w:val="16"/>
          <w:szCs w:val="16"/>
          <w:lang w:eastAsia="de-DE"/>
        </w:rPr>
      </w:pPr>
      <w:r>
        <w:rPr>
          <w:rFonts w:ascii="Arial" w:eastAsia="Times New Roman" w:hAnsi="Arial" w:cs="Arial"/>
          <w:b/>
          <w:color w:val="000000"/>
          <w:sz w:val="16"/>
          <w:szCs w:val="16"/>
          <w:lang w:eastAsia="de-DE"/>
        </w:rPr>
        <w:t xml:space="preserve">Bei Minderjährigen: </w:t>
      </w:r>
      <w:r w:rsidR="004820B0" w:rsidRPr="00961335">
        <w:rPr>
          <w:rFonts w:ascii="Arial" w:eastAsia="Times New Roman" w:hAnsi="Arial" w:cs="Arial"/>
          <w:b/>
          <w:color w:val="000000"/>
          <w:sz w:val="16"/>
          <w:szCs w:val="16"/>
          <w:lang w:eastAsia="de-DE"/>
        </w:rPr>
        <w:t>Angaben der Eltern oder des gesetzlichen Vertreters</w:t>
      </w:r>
    </w:p>
    <w:p w:rsidR="004820B0" w:rsidRPr="00230B82" w:rsidRDefault="004820B0" w:rsidP="00230B82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rPr>
          <w:rFonts w:ascii="Arial" w:eastAsia="Times New Roman" w:hAnsi="Arial" w:cs="Arial"/>
          <w:color w:val="000000"/>
          <w:sz w:val="20"/>
          <w:szCs w:val="24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>Name</w:t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4"/>
          <w:lang w:val="de-DE" w:eastAsia="de-DE"/>
        </w:rPr>
        <w:fldChar w:fldCharType="end"/>
      </w:r>
      <w:bookmarkEnd w:id="4"/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  <w:t>Vorname(n)</w:t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4"/>
          <w:lang w:val="de-DE" w:eastAsia="de-DE"/>
        </w:rPr>
        <w:fldChar w:fldCharType="end"/>
      </w:r>
      <w:bookmarkEnd w:id="5"/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</w:p>
    <w:p w:rsidR="004820B0" w:rsidRPr="004820B0" w:rsidRDefault="004820B0" w:rsidP="004820B0">
      <w:pPr>
        <w:tabs>
          <w:tab w:val="left" w:pos="48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lang w:eastAsia="de-DE"/>
        </w:rPr>
      </w:pPr>
    </w:p>
    <w:p w:rsidR="004820B0" w:rsidRPr="004820B0" w:rsidRDefault="004820B0" w:rsidP="004820B0">
      <w:pPr>
        <w:tabs>
          <w:tab w:val="left" w:pos="48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  <w:lang w:eastAsia="de-DE"/>
        </w:rPr>
      </w:pPr>
      <w:r w:rsidRPr="004820B0">
        <w:rPr>
          <w:rFonts w:ascii="Arial" w:eastAsia="Times New Roman" w:hAnsi="Arial" w:cs="Arial"/>
          <w:color w:val="000000"/>
          <w:sz w:val="14"/>
          <w:szCs w:val="14"/>
          <w:lang w:eastAsia="de-DE"/>
        </w:rPr>
        <w:t>(Bitte ankreuzen)</w:t>
      </w:r>
    </w:p>
    <w:p w:rsidR="004820B0" w:rsidRPr="004820B0" w:rsidRDefault="004820B0" w:rsidP="004820B0">
      <w:pPr>
        <w:pBdr>
          <w:bottom w:val="single" w:sz="6" w:space="1" w:color="auto"/>
        </w:pBdr>
        <w:tabs>
          <w:tab w:val="left" w:pos="0"/>
          <w:tab w:val="left" w:pos="2410"/>
          <w:tab w:val="right" w:pos="5387"/>
          <w:tab w:val="left" w:pos="5529"/>
          <w:tab w:val="left" w:pos="6521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9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instrText xml:space="preserve"> FORMCHECKBOX </w:instrText>
      </w:r>
      <w:r w:rsidR="00D93549">
        <w:rPr>
          <w:rFonts w:ascii="Arial" w:eastAsia="Times New Roman" w:hAnsi="Arial" w:cs="Arial"/>
          <w:color w:val="000000"/>
          <w:sz w:val="20"/>
          <w:szCs w:val="20"/>
          <w:lang w:eastAsia="de-DE"/>
        </w:rPr>
      </w:r>
      <w:r w:rsidR="00D93549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end"/>
      </w:r>
      <w:bookmarkEnd w:id="6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FC Lohn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4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instrText xml:space="preserve"> FORMCHECKBOX </w:instrText>
      </w:r>
      <w:r w:rsidR="00D93549">
        <w:rPr>
          <w:rFonts w:ascii="Arial" w:eastAsia="Times New Roman" w:hAnsi="Arial" w:cs="Arial"/>
          <w:color w:val="000000"/>
          <w:sz w:val="20"/>
          <w:szCs w:val="20"/>
          <w:lang w:eastAsia="de-DE"/>
        </w:rPr>
      </w:r>
      <w:r w:rsidR="00D93549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end"/>
      </w:r>
      <w:bookmarkEnd w:id="7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FC Thayngen</w:t>
      </w:r>
    </w:p>
    <w:p w:rsidR="004820B0" w:rsidRPr="004820B0" w:rsidRDefault="004820B0" w:rsidP="004820B0">
      <w:pPr>
        <w:tabs>
          <w:tab w:val="left" w:pos="2410"/>
          <w:tab w:val="right" w:pos="5387"/>
          <w:tab w:val="left" w:pos="5529"/>
          <w:tab w:val="left" w:pos="652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lang w:eastAsia="de-DE"/>
        </w:rPr>
      </w:pPr>
    </w:p>
    <w:p w:rsidR="004820B0" w:rsidRDefault="003B0851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Hiermit gebe ich meinen Austritt aus dem oben angekreuzten Verein per 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ED058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3B085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bekannt.</w:t>
      </w:r>
    </w:p>
    <w:p w:rsidR="003B0851" w:rsidRDefault="003B0851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lang w:val="de-DE" w:eastAsia="de-DE"/>
        </w:rPr>
      </w:pPr>
    </w:p>
    <w:p w:rsidR="003B0851" w:rsidRDefault="00684DA7" w:rsidP="00684DA7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36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val="de-DE" w:eastAsia="de-DE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de-DE" w:eastAsia="de-DE"/>
        </w:rPr>
        <w:t>Begründung</w:t>
      </w:r>
    </w:p>
    <w:p w:rsidR="00ED058A" w:rsidRDefault="00ED058A" w:rsidP="00ED058A">
      <w:pPr>
        <w:tabs>
          <w:tab w:val="left" w:pos="284"/>
          <w:tab w:val="right" w:pos="9072"/>
        </w:tabs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</w:p>
    <w:p w:rsidR="00ED058A" w:rsidRPr="00ED058A" w:rsidRDefault="00ED058A" w:rsidP="00ED058A">
      <w:pPr>
        <w:tabs>
          <w:tab w:val="right" w:pos="9072"/>
        </w:tabs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</w:p>
    <w:p w:rsidR="00684DA7" w:rsidRDefault="00684DA7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lang w:val="de-DE" w:eastAsia="de-DE"/>
        </w:rPr>
      </w:pPr>
    </w:p>
    <w:p w:rsidR="00684DA7" w:rsidRPr="00684DA7" w:rsidRDefault="00684DA7" w:rsidP="00684DA7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/>
        <w:jc w:val="both"/>
        <w:rPr>
          <w:rFonts w:ascii="Arial" w:eastAsia="Times New Roman" w:hAnsi="Arial" w:cs="Arial"/>
          <w:color w:val="000000"/>
          <w:sz w:val="18"/>
          <w:szCs w:val="18"/>
          <w:lang w:eastAsia="de-DE"/>
        </w:rPr>
      </w:pPr>
      <w:r w:rsidRPr="00684DA7">
        <w:rPr>
          <w:rFonts w:ascii="Arial" w:eastAsia="Times New Roman" w:hAnsi="Arial" w:cs="Arial"/>
          <w:b/>
          <w:color w:val="000000"/>
          <w:sz w:val="18"/>
          <w:szCs w:val="18"/>
          <w:lang w:eastAsia="de-DE"/>
        </w:rPr>
        <w:t>Ich bin mir bewusst, dass ich all meinen Verpflichtungen gegenüber dem FC Lohn / FC Thayngen bis zum Zeitpunkt des Vereinsaustrittes nachkommen muss</w:t>
      </w:r>
      <w:r w:rsidRPr="00684DA7">
        <w:rPr>
          <w:rFonts w:ascii="Arial" w:eastAsia="Times New Roman" w:hAnsi="Arial" w:cs="Arial"/>
          <w:color w:val="000000"/>
          <w:sz w:val="18"/>
          <w:szCs w:val="18"/>
          <w:lang w:eastAsia="de-DE"/>
        </w:rPr>
        <w:t>. Dies beinhaltet explizit:</w:t>
      </w:r>
    </w:p>
    <w:p w:rsidR="00684DA7" w:rsidRPr="00684DA7" w:rsidRDefault="00684DA7" w:rsidP="00684DA7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/>
        <w:jc w:val="both"/>
        <w:rPr>
          <w:rFonts w:ascii="Arial" w:eastAsia="Times New Roman" w:hAnsi="Arial" w:cs="Arial"/>
          <w:color w:val="000000"/>
          <w:sz w:val="18"/>
          <w:szCs w:val="18"/>
          <w:lang w:eastAsia="de-DE"/>
        </w:rPr>
      </w:pPr>
      <w:r w:rsidRPr="00684DA7">
        <w:rPr>
          <w:rFonts w:ascii="Arial" w:eastAsia="Times New Roman" w:hAnsi="Arial" w:cs="Arial"/>
          <w:color w:val="000000"/>
          <w:sz w:val="18"/>
          <w:szCs w:val="18"/>
          <w:lang w:eastAsia="de-DE"/>
        </w:rPr>
        <w:t xml:space="preserve">• Bezahlung des vollen Mitgliederbeitrages (bzw. </w:t>
      </w:r>
      <w:r>
        <w:rPr>
          <w:rFonts w:ascii="Arial" w:eastAsia="Times New Roman" w:hAnsi="Arial" w:cs="Arial"/>
          <w:color w:val="000000"/>
          <w:sz w:val="18"/>
          <w:szCs w:val="18"/>
          <w:lang w:eastAsia="de-DE"/>
        </w:rPr>
        <w:t>½  Anteil für Austritte bis zum 31.12.</w:t>
      </w:r>
      <w:r w:rsidRPr="00684DA7">
        <w:rPr>
          <w:rFonts w:ascii="Arial" w:eastAsia="Times New Roman" w:hAnsi="Arial" w:cs="Arial"/>
          <w:color w:val="000000"/>
          <w:sz w:val="18"/>
          <w:szCs w:val="18"/>
          <w:lang w:eastAsia="de-DE"/>
        </w:rPr>
        <w:t xml:space="preserve">) </w:t>
      </w:r>
    </w:p>
    <w:p w:rsidR="00684DA7" w:rsidRPr="00684DA7" w:rsidRDefault="00684DA7" w:rsidP="00684DA7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/>
        <w:jc w:val="both"/>
        <w:rPr>
          <w:rFonts w:ascii="Arial" w:eastAsia="Times New Roman" w:hAnsi="Arial" w:cs="Arial"/>
          <w:color w:val="000000"/>
          <w:sz w:val="18"/>
          <w:szCs w:val="18"/>
          <w:lang w:eastAsia="de-DE"/>
        </w:rPr>
      </w:pPr>
      <w:r w:rsidRPr="00684DA7">
        <w:rPr>
          <w:rFonts w:ascii="Arial" w:eastAsia="Times New Roman" w:hAnsi="Arial" w:cs="Arial"/>
          <w:color w:val="000000"/>
          <w:sz w:val="18"/>
          <w:szCs w:val="18"/>
          <w:lang w:eastAsia="de-DE"/>
        </w:rPr>
        <w:t xml:space="preserve">• Bezahlung von weiteren finanziellen Forderungen (z.B. Bussen etc.)  </w:t>
      </w:r>
    </w:p>
    <w:p w:rsidR="00684DA7" w:rsidRPr="00684DA7" w:rsidRDefault="00684DA7" w:rsidP="00684DA7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/>
        <w:jc w:val="both"/>
        <w:rPr>
          <w:rFonts w:ascii="Arial" w:eastAsia="Times New Roman" w:hAnsi="Arial" w:cs="Arial"/>
          <w:color w:val="000000"/>
          <w:sz w:val="18"/>
          <w:szCs w:val="18"/>
          <w:lang w:eastAsia="de-DE"/>
        </w:rPr>
      </w:pPr>
      <w:r w:rsidRPr="00684DA7">
        <w:rPr>
          <w:rFonts w:ascii="Arial" w:eastAsia="Times New Roman" w:hAnsi="Arial" w:cs="Arial"/>
          <w:color w:val="000000"/>
          <w:sz w:val="18"/>
          <w:szCs w:val="18"/>
          <w:lang w:eastAsia="de-DE"/>
        </w:rPr>
        <w:t>• Rückgabe des Materials, welches dem FC Lohn / FC Thayngen gehört.</w:t>
      </w:r>
    </w:p>
    <w:p w:rsidR="00684DA7" w:rsidRPr="00684DA7" w:rsidRDefault="00684DA7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de-DE"/>
        </w:rPr>
      </w:pPr>
    </w:p>
    <w:p w:rsidR="00684DA7" w:rsidRDefault="00684DA7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</w:pPr>
    </w:p>
    <w:p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8" w:name="Text15"/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instrText xml:space="preserve"> FORMTEXT </w:instrText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fldChar w:fldCharType="separate"/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8"/>
      <w:r w:rsidRPr="004820B0"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instrText xml:space="preserve"> FORMTEXT </w:instrText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fldChar w:fldCharType="separate"/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9"/>
      <w:r w:rsidRPr="004820B0"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  <w:tab/>
      </w:r>
    </w:p>
    <w:p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Ort:</w:t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="00961335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Datum:</w:t>
      </w:r>
    </w:p>
    <w:p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de-DE" w:eastAsia="de-DE"/>
        </w:rPr>
      </w:pPr>
    </w:p>
    <w:p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de-DE" w:eastAsia="de-DE"/>
        </w:rPr>
      </w:pP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</w:p>
    <w:p w:rsidR="004820B0" w:rsidRPr="004820B0" w:rsidRDefault="004820B0" w:rsidP="004820B0">
      <w:pPr>
        <w:pBdr>
          <w:bottom w:val="single" w:sz="6" w:space="1" w:color="auto"/>
        </w:pBdr>
        <w:tabs>
          <w:tab w:val="left" w:pos="284"/>
          <w:tab w:val="right" w:pos="4820"/>
          <w:tab w:val="left" w:pos="5103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b/>
          <w:color w:val="000000"/>
          <w:sz w:val="14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Unterschrift Mitglied</w:t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  <w:t xml:space="preserve">Bei </w:t>
      </w:r>
      <w:r w:rsidR="00684DA7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Minderjährigen</w:t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 xml:space="preserve"> Unterschrift Eltern / gesetzl. </w:t>
      </w:r>
      <w:r w:rsidR="00684DA7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Vertreter</w:t>
      </w:r>
    </w:p>
    <w:p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szCs w:val="12"/>
          <w:lang w:val="de-DE" w:eastAsia="de-DE"/>
        </w:rPr>
      </w:pPr>
    </w:p>
    <w:sectPr w:rsidR="004820B0" w:rsidRPr="004820B0" w:rsidSect="00A957F2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549" w:rsidRDefault="00D93549" w:rsidP="00827429">
      <w:pPr>
        <w:spacing w:after="0" w:line="240" w:lineRule="auto"/>
      </w:pPr>
      <w:r>
        <w:separator/>
      </w:r>
    </w:p>
  </w:endnote>
  <w:endnote w:type="continuationSeparator" w:id="0">
    <w:p w:rsidR="00D93549" w:rsidRDefault="00D93549" w:rsidP="00827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549" w:rsidRDefault="00D93549" w:rsidP="00827429">
      <w:pPr>
        <w:spacing w:after="0" w:line="240" w:lineRule="auto"/>
      </w:pPr>
      <w:r>
        <w:separator/>
      </w:r>
    </w:p>
  </w:footnote>
  <w:footnote w:type="continuationSeparator" w:id="0">
    <w:p w:rsidR="00D93549" w:rsidRDefault="00D93549" w:rsidP="00827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429" w:rsidRPr="00827429" w:rsidRDefault="00827429" w:rsidP="006F1399">
    <w:pPr>
      <w:spacing w:line="240" w:lineRule="auto"/>
      <w:ind w:firstLine="15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908471" wp14:editId="4435E74D">
          <wp:simplePos x="0" y="0"/>
          <wp:positionH relativeFrom="column">
            <wp:align>left</wp:align>
          </wp:positionH>
          <wp:positionV relativeFrom="page">
            <wp:posOffset>431800</wp:posOffset>
          </wp:positionV>
          <wp:extent cx="903600" cy="900000"/>
          <wp:effectExtent l="0" t="0" r="0" b="0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eiat Unit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431A">
      <w:rPr>
        <w:rFonts w:ascii="Times New Roman" w:hAnsi="Times New Roman" w:cs="Times New Roman"/>
        <w:b/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62F73F60" wp14:editId="42472DE0">
              <wp:simplePos x="0" y="0"/>
              <wp:positionH relativeFrom="character">
                <wp:align>left</wp:align>
              </wp:positionH>
              <wp:positionV relativeFrom="page">
                <wp:posOffset>637540</wp:posOffset>
              </wp:positionV>
              <wp:extent cx="2879725" cy="0"/>
              <wp:effectExtent l="0" t="0" r="15875" b="19050"/>
              <wp:wrapNone/>
              <wp:docPr id="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8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3" o:spid="_x0000_s1026" style="position:absolute;z-index:251660288;visibility:visible;mso-wrap-style:square;mso-width-percent:0;mso-wrap-distance-left:9pt;mso-wrap-distance-top:0;mso-wrap-distance-right:9pt;mso-wrap-distance-bottom:0;mso-position-horizontal:left;mso-position-horizontal-relative:char;mso-position-vertical:absolute;mso-position-vertical-relative:page;mso-width-percent:0;mso-width-relative:margin" from="0,50.2pt" to="226.7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" strokecolor="black [3200]">
              <w10:wrap anchory="page"/>
              <w10:anchorlock/>
            </v:line>
          </w:pict>
        </mc:Fallback>
      </mc:AlternateContent>
    </w:r>
    <w:r w:rsidRPr="0005431A">
      <w:rPr>
        <w:rFonts w:ascii="Times New Roman" w:hAnsi="Times New Roman" w:cs="Times New Roman"/>
        <w:b/>
      </w:rPr>
      <w:t>REIAT UNITED</w:t>
    </w:r>
  </w:p>
  <w:p w:rsidR="00827429" w:rsidRPr="0005431A" w:rsidRDefault="00827429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b/>
        <w:sz w:val="18"/>
        <w:szCs w:val="18"/>
      </w:rPr>
    </w:pPr>
    <w:r w:rsidRPr="0005431A">
      <w:rPr>
        <w:rFonts w:ascii="Times New Roman" w:hAnsi="Times New Roman" w:cs="Times New Roman"/>
        <w:b/>
        <w:sz w:val="18"/>
        <w:szCs w:val="18"/>
      </w:rPr>
      <w:t xml:space="preserve">Juniorengemeinschaft zwischen dem </w:t>
    </w:r>
  </w:p>
  <w:p w:rsidR="00827429" w:rsidRPr="0005431A" w:rsidRDefault="00827429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sz w:val="18"/>
        <w:szCs w:val="18"/>
      </w:rPr>
    </w:pPr>
    <w:r w:rsidRPr="0005431A">
      <w:rPr>
        <w:rFonts w:ascii="Times New Roman" w:hAnsi="Times New Roman" w:cs="Times New Roman"/>
        <w:b/>
        <w:sz w:val="18"/>
        <w:szCs w:val="18"/>
      </w:rPr>
      <w:t>FC Lohn und dem FC Thayngen</w:t>
    </w:r>
  </w:p>
  <w:p w:rsidR="00827429" w:rsidRPr="0005431A" w:rsidRDefault="00827429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sz w:val="18"/>
        <w:szCs w:val="18"/>
      </w:rPr>
    </w:pPr>
  </w:p>
  <w:p w:rsidR="00827429" w:rsidRDefault="00827429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sz w:val="18"/>
        <w:szCs w:val="18"/>
      </w:rPr>
    </w:pPr>
    <w:r w:rsidRPr="0005431A">
      <w:rPr>
        <w:rFonts w:ascii="Times New Roman" w:hAnsi="Times New Roman" w:cs="Times New Roman"/>
        <w:sz w:val="18"/>
        <w:szCs w:val="18"/>
      </w:rPr>
      <w:t>www.reiat-united.ch</w:t>
    </w:r>
  </w:p>
  <w:p w:rsidR="00A957F2" w:rsidRPr="00827429" w:rsidRDefault="00A957F2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sz w:val="18"/>
        <w:szCs w:val="18"/>
      </w:rPr>
    </w:pPr>
  </w:p>
  <w:p w:rsidR="00827429" w:rsidRDefault="00827429" w:rsidP="00827429">
    <w:pPr>
      <w:pStyle w:val="Kopfzeile"/>
      <w:ind w:firstLine="15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oznHrrkg07eaV3Y8fMeDhJrH/5I=" w:salt="zioVz6ddEZfX0+JlFb/aS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0B0"/>
    <w:rsid w:val="0017478C"/>
    <w:rsid w:val="0018368E"/>
    <w:rsid w:val="0021171A"/>
    <w:rsid w:val="00230B82"/>
    <w:rsid w:val="0029276A"/>
    <w:rsid w:val="003B0851"/>
    <w:rsid w:val="003F588C"/>
    <w:rsid w:val="004820B0"/>
    <w:rsid w:val="00684DA7"/>
    <w:rsid w:val="006A1EE9"/>
    <w:rsid w:val="006F1399"/>
    <w:rsid w:val="00827429"/>
    <w:rsid w:val="00835954"/>
    <w:rsid w:val="00961335"/>
    <w:rsid w:val="00A957F2"/>
    <w:rsid w:val="00C05312"/>
    <w:rsid w:val="00C129BA"/>
    <w:rsid w:val="00CC4BCC"/>
    <w:rsid w:val="00D93549"/>
    <w:rsid w:val="00EA24B8"/>
    <w:rsid w:val="00ED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7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429"/>
  </w:style>
  <w:style w:type="paragraph" w:styleId="Fuzeile">
    <w:name w:val="footer"/>
    <w:basedOn w:val="Standard"/>
    <w:link w:val="FuzeileZchn"/>
    <w:uiPriority w:val="99"/>
    <w:unhideWhenUsed/>
    <w:rsid w:val="00827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42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742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957F2"/>
    <w:rPr>
      <w:color w:val="E68200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7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429"/>
  </w:style>
  <w:style w:type="paragraph" w:styleId="Fuzeile">
    <w:name w:val="footer"/>
    <w:basedOn w:val="Standard"/>
    <w:link w:val="FuzeileZchn"/>
    <w:uiPriority w:val="99"/>
    <w:unhideWhenUsed/>
    <w:rsid w:val="00827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42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742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957F2"/>
    <w:rPr>
      <w:color w:val="E682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6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o\AppData\Roaming\Microsoft\Templates\Reiat%20United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Reiat United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Reiat United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C756F-369F-47BD-9538-EE43735F5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Reiat United.dotx</Template>
  <TotalTime>0</TotalTime>
  <Pages>1</Pages>
  <Words>142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Nart</dc:creator>
  <cp:lastModifiedBy>Claudio Nart</cp:lastModifiedBy>
  <cp:revision>3</cp:revision>
  <cp:lastPrinted>2015-03-23T16:02:00Z</cp:lastPrinted>
  <dcterms:created xsi:type="dcterms:W3CDTF">2016-01-30T00:51:00Z</dcterms:created>
  <dcterms:modified xsi:type="dcterms:W3CDTF">2017-06-29T22:56:00Z</dcterms:modified>
</cp:coreProperties>
</file>